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5D9" w:rsidRPr="00F86786" w:rsidRDefault="0033040E" w:rsidP="001F5E85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</w:pPr>
      <w:r w:rsidRPr="009C74E1">
        <w:rPr>
          <w:rFonts w:ascii="TH SarabunPSK" w:hAnsi="TH SarabunPSK" w:cs="TH SarabunPSK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251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5D9" w:rsidRPr="009C74E1">
        <w:rPr>
          <w:rFonts w:ascii="TH SarabunPSK" w:hAnsi="TH SarabunPSK" w:cs="TH SarabunPSK"/>
        </w:rPr>
        <w:tab/>
      </w:r>
      <w:r w:rsidR="008535D9" w:rsidRPr="00F8678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8535D9" w:rsidRPr="0048736A" w:rsidRDefault="000226B0" w:rsidP="004470AA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0"/>
                <wp:wrapNone/>
                <wp:docPr id="25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04071" id="Line 1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">
                <v:stroke dashstyle="1 1" endcap="round"/>
              </v:line>
            </w:pict>
          </mc:Fallback>
        </mc:AlternateContent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26A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493FAD">
        <w:rPr>
          <w:rFonts w:ascii="TH SarabunIT๙" w:eastAsia="Angsana New" w:hAnsi="TH SarabunIT๙" w:cs="TH SarabunIT๙" w:hint="cs"/>
          <w:spacing w:val="-6"/>
          <w:sz w:val="32"/>
          <w:szCs w:val="32"/>
          <w:cs/>
        </w:rPr>
        <w:t>สำนักงานสาธารณสุขอำเภอ</w:t>
      </w:r>
      <w:r w:rsidR="00F86786" w:rsidRPr="00F8678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เมือง</w:t>
      </w:r>
      <w:r w:rsidR="00493FAD">
        <w:rPr>
          <w:rFonts w:ascii="TH SarabunIT๙" w:eastAsia="Angsana New" w:hAnsi="TH SarabunIT๙" w:cs="TH SarabunIT๙" w:hint="cs"/>
          <w:spacing w:val="-6"/>
          <w:sz w:val="32"/>
          <w:szCs w:val="32"/>
          <w:cs/>
        </w:rPr>
        <w:t>สิงห์บุรี</w:t>
      </w:r>
      <w:r w:rsidR="003133DC" w:rsidRPr="00F8678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 xml:space="preserve"> โทร</w:t>
      </w:r>
      <w:r w:rsidR="003133DC" w:rsidRPr="00F86786">
        <w:rPr>
          <w:rFonts w:ascii="TH SarabunIT๙" w:eastAsia="Angsana New" w:hAnsi="TH SarabunIT๙" w:cs="TH SarabunIT๙"/>
          <w:spacing w:val="-6"/>
          <w:sz w:val="32"/>
          <w:szCs w:val="32"/>
        </w:rPr>
        <w:t>.</w:t>
      </w:r>
      <w:r w:rsidR="00F86786" w:rsidRPr="00F86786">
        <w:rPr>
          <w:rFonts w:ascii="TH SarabunIT๙" w:hAnsi="TH SarabunIT๙" w:cs="TH SarabunIT๙"/>
          <w:spacing w:val="-6"/>
          <w:sz w:val="32"/>
          <w:szCs w:val="32"/>
        </w:rPr>
        <w:t>0</w:t>
      </w:r>
      <w:r w:rsidR="00493F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๓๖๕๒ ๑๕๐๐</w:t>
      </w:r>
    </w:p>
    <w:p w:rsidR="008535D9" w:rsidRPr="00F86786" w:rsidRDefault="000226B0" w:rsidP="004470AA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0"/>
                <wp:wrapNone/>
                <wp:docPr id="24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1F7BA" id="Line 1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0"/>
                <wp:wrapNone/>
                <wp:docPr id="24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53136"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">
                <v:stroke dashstyle="1 1" endcap="round"/>
              </v:line>
            </w:pict>
          </mc:Fallback>
        </mc:AlternateContent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26AA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3133DC" w:rsidRPr="00F86786">
        <w:rPr>
          <w:rFonts w:ascii="TH SarabunIT๙" w:eastAsia="Angsana New" w:hAnsi="TH SarabunIT๙" w:cs="TH SarabunIT๙"/>
          <w:sz w:val="32"/>
          <w:szCs w:val="32"/>
          <w:cs/>
        </w:rPr>
        <w:t>สห</w:t>
      </w:r>
      <w:r w:rsidR="00526AA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1365D5">
        <w:rPr>
          <w:rFonts w:ascii="TH SarabunIT๙" w:eastAsia="Angsana New" w:hAnsi="TH SarabunIT๙" w:cs="TH SarabunIT๙"/>
          <w:sz w:val="32"/>
          <w:szCs w:val="32"/>
        </w:rPr>
        <w:t>0133</w:t>
      </w:r>
      <w:r w:rsidR="003133DC" w:rsidRPr="0024787E">
        <w:rPr>
          <w:rFonts w:ascii="TH SarabunIT๙" w:eastAsia="Angsana New" w:hAnsi="TH SarabunIT๙" w:cs="TH SarabunIT๙"/>
          <w:sz w:val="32"/>
          <w:szCs w:val="32"/>
        </w:rPr>
        <w:t>/</w:t>
      </w:r>
      <w:r w:rsidR="008535D9" w:rsidRPr="00F86786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27FB7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="0056628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:rsidR="008535D9" w:rsidRPr="00F86786" w:rsidRDefault="000226B0" w:rsidP="004470AA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0"/>
                <wp:wrapNone/>
                <wp:docPr id="24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AF935" id="Line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">
                <v:stroke dashstyle="1 1" endcap="round"/>
              </v:line>
            </w:pict>
          </mc:Fallback>
        </mc:AlternateContent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419F">
        <w:rPr>
          <w:rFonts w:ascii="TH SarabunIT๙" w:hAnsi="TH SarabunIT๙" w:cs="TH SarabunIT๙" w:hint="cs"/>
          <w:sz w:val="32"/>
          <w:szCs w:val="32"/>
          <w:cs/>
        </w:rPr>
        <w:t>ขออนุมัติเบิกจ่ายเงินค่า</w:t>
      </w:r>
      <w:r w:rsidR="00493FAD">
        <w:rPr>
          <w:rFonts w:ascii="TH SarabunIT๙" w:hAnsi="TH SarabunIT๙" w:cs="TH SarabunIT๙" w:hint="cs"/>
          <w:sz w:val="32"/>
          <w:szCs w:val="32"/>
          <w:cs/>
        </w:rPr>
        <w:t>จ้างเหมาบริการ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>บุคคลภายนอกปฏิบัติงาน</w:t>
      </w:r>
      <w:r w:rsidR="00493FAD" w:rsidRPr="00493FAD">
        <w:rPr>
          <w:rFonts w:ascii="TH SarabunIT๙" w:hAnsi="TH SarabunIT๙" w:cs="TH SarabunIT๙" w:hint="cs"/>
          <w:sz w:val="32"/>
          <w:szCs w:val="32"/>
          <w:cs/>
        </w:rPr>
        <w:t>ในตำแหน่ง นักวิชาการ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C87E7C" w:rsidRPr="00F86786" w:rsidRDefault="00C87E7C" w:rsidP="00FB3EF2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6786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D55">
        <w:rPr>
          <w:rFonts w:ascii="TH SarabunIT๙" w:hAnsi="TH SarabunIT๙" w:cs="TH SarabunIT๙" w:hint="cs"/>
          <w:sz w:val="32"/>
          <w:szCs w:val="32"/>
          <w:cs/>
        </w:rPr>
        <w:t>ปลัดกระทรวงสาธารณสุข</w:t>
      </w:r>
    </w:p>
    <w:p w:rsidR="0010419F" w:rsidRDefault="0010419F" w:rsidP="00A60D81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0419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</w:p>
    <w:p w:rsidR="0010419F" w:rsidRPr="00B15BD6" w:rsidRDefault="00493FAD" w:rsidP="0010419F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</w:t>
      </w:r>
      <w:r w:rsidRPr="0049304F">
        <w:rPr>
          <w:rFonts w:ascii="TH SarabunIT๙" w:hAnsi="TH SarabunIT๙" w:cs="TH SarabunIT๙" w:hint="cs"/>
          <w:spacing w:val="20"/>
          <w:sz w:val="32"/>
          <w:szCs w:val="32"/>
          <w:cs/>
        </w:rPr>
        <w:t>เมืองสิงห์บุรี</w:t>
      </w:r>
      <w:r w:rsidR="00526AA1">
        <w:rPr>
          <w:rFonts w:ascii="TH SarabunIT๙" w:hAnsi="TH SarabunIT๙" w:cs="TH SarabunIT๙" w:hint="cs"/>
          <w:spacing w:val="20"/>
          <w:sz w:val="32"/>
          <w:szCs w:val="32"/>
          <w:cs/>
        </w:rPr>
        <w:t xml:space="preserve"> </w:t>
      </w:r>
      <w:r w:rsidRPr="0049304F">
        <w:rPr>
          <w:rFonts w:ascii="TH SarabunIT๙" w:hAnsi="TH SarabunIT๙" w:cs="TH SarabunIT๙" w:hint="cs"/>
          <w:spacing w:val="20"/>
          <w:sz w:val="32"/>
          <w:szCs w:val="32"/>
          <w:cs/>
        </w:rPr>
        <w:t>มีความจำเป็นในการ</w:t>
      </w:r>
      <w:r w:rsidRPr="0049304F">
        <w:rPr>
          <w:rFonts w:ascii="TH SarabunIT๙" w:hAnsi="TH SarabunIT๙" w:cs="TH SarabunIT๙"/>
          <w:sz w:val="32"/>
          <w:szCs w:val="32"/>
          <w:cs/>
        </w:rPr>
        <w:t>ขอ</w:t>
      </w:r>
      <w:r w:rsidRPr="0049304F">
        <w:rPr>
          <w:rFonts w:ascii="TH SarabunIT๙" w:eastAsia="Angsana New" w:hAnsi="TH SarabunIT๙" w:cs="TH SarabunIT๙"/>
          <w:sz w:val="32"/>
          <w:szCs w:val="32"/>
          <w:cs/>
        </w:rPr>
        <w:t>จ้างเหมา</w:t>
      </w:r>
      <w:r w:rsidRPr="0049304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บุคคลภายนอกปฏิบัติงาน 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ในตำแหน่ง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นักวิชาการสาธารณสุข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ตั้งแต่</w:t>
      </w:r>
      <w:r w:rsidRPr="0049304F">
        <w:rPr>
          <w:rFonts w:ascii="TH SarabunIT๙" w:hAnsi="TH SarabunIT๙" w:cs="TH SarabunIT๙"/>
          <w:spacing w:val="-20"/>
          <w:sz w:val="32"/>
          <w:szCs w:val="32"/>
          <w:cs/>
        </w:rPr>
        <w:t>เดือน</w:t>
      </w:r>
      <w:r w:rsidR="00526AA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เมษายน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49304F">
        <w:rPr>
          <w:rFonts w:ascii="TH SarabunIT๙" w:hAnsi="TH SarabunIT๙" w:cs="TH SarabunIT๙"/>
          <w:sz w:val="32"/>
          <w:szCs w:val="32"/>
        </w:rPr>
        <w:t>6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526AA1">
        <w:rPr>
          <w:rFonts w:ascii="TH SarabunIT๙" w:hAnsi="TH SarabunIT๙" w:cs="TH SarabunIT๙"/>
          <w:sz w:val="32"/>
          <w:szCs w:val="32"/>
        </w:rPr>
        <w:t xml:space="preserve"> </w:t>
      </w:r>
      <w:r w:rsidR="007A4893">
        <w:rPr>
          <w:rFonts w:ascii="TH SarabunIT๙" w:hAnsi="TH SarabunIT๙" w:cs="TH SarabunIT๙"/>
          <w:sz w:val="32"/>
          <w:szCs w:val="32"/>
          <w:cs/>
        </w:rPr>
        <w:t>–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เดือน</w:t>
      </w:r>
      <w:r w:rsidR="00526AA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กรกฎาคม</w:t>
      </w:r>
      <w:r w:rsidR="007A4893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49304F">
        <w:rPr>
          <w:rFonts w:ascii="TH SarabunIT๙" w:hAnsi="TH SarabunIT๙" w:cs="TH SarabunIT๙"/>
          <w:sz w:val="32"/>
          <w:szCs w:val="32"/>
          <w:cs/>
        </w:rPr>
        <w:t>๒๕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A489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49304F">
        <w:rPr>
          <w:rFonts w:ascii="TH SarabunIT๙" w:hAnsi="TH SarabunIT๙" w:cs="TH SarabunIT๙"/>
          <w:sz w:val="32"/>
          <w:szCs w:val="32"/>
          <w:cs/>
        </w:rPr>
        <w:t xml:space="preserve">  เพื่อให้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การทำงานเป็นไปอย่างมีประสิทธิภาพเรียบร้อยในการ</w:t>
      </w:r>
      <w:r w:rsidRPr="0049304F">
        <w:rPr>
          <w:rFonts w:ascii="TH SarabunIT๙" w:hAnsi="TH SarabunIT๙" w:cs="TH SarabunIT๙"/>
          <w:sz w:val="32"/>
          <w:szCs w:val="32"/>
          <w:cs/>
        </w:rPr>
        <w:t>ให้บริการประชาชน</w:t>
      </w:r>
      <w:r w:rsidRPr="0049304F">
        <w:rPr>
          <w:rFonts w:ascii="TH SarabunIT๙" w:hAnsi="TH SarabunIT๙" w:cs="TH SarabunIT๙"/>
          <w:spacing w:val="-20"/>
          <w:sz w:val="32"/>
          <w:szCs w:val="32"/>
          <w:cs/>
        </w:rPr>
        <w:t>และผู้มาติดต่อราชการ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ในวงเงิน 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๕๖</w:t>
      </w:r>
      <w:r w:rsidRPr="0049304F">
        <w:rPr>
          <w:rFonts w:ascii="TH SarabunIT๙" w:hAnsi="TH SarabunIT๙" w:cs="TH SarabunIT๙"/>
          <w:sz w:val="32"/>
          <w:szCs w:val="32"/>
        </w:rPr>
        <w:t>,00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0</w:t>
      </w:r>
      <w:r w:rsidR="007A4893"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บาท ( 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หมื่น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หก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พันบาทถ้วน ) </w:t>
      </w:r>
      <w:r w:rsidR="00102E7E" w:rsidRPr="00B15BD6">
        <w:rPr>
          <w:rFonts w:ascii="TH SarabunIT๙" w:hAnsi="TH SarabunIT๙" w:cs="TH SarabunIT๙" w:hint="cs"/>
          <w:sz w:val="32"/>
          <w:szCs w:val="32"/>
          <w:cs/>
        </w:rPr>
        <w:t>จำนวน ๑ ราย</w:t>
      </w:r>
    </w:p>
    <w:p w:rsidR="0010419F" w:rsidRPr="0010419F" w:rsidRDefault="00102E7E" w:rsidP="00A60D81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ข้อเท็จจริง</w:t>
      </w:r>
    </w:p>
    <w:p w:rsidR="00C87E7C" w:rsidRPr="00857F8B" w:rsidRDefault="00493FAD" w:rsidP="0010419F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สำนักงานสาธารณสุขอำเภอเมืองสิงห์บุรี</w:t>
      </w:r>
      <w:r w:rsidR="00827F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มีความประสงค์ขอ</w:t>
      </w:r>
      <w:r w:rsidR="00102E7E">
        <w:rPr>
          <w:rFonts w:ascii="TH SarabunIT๙" w:hAnsi="TH SarabunIT๙" w:cs="TH SarabunIT๙" w:hint="cs"/>
          <w:sz w:val="32"/>
          <w:szCs w:val="32"/>
          <w:cs/>
        </w:rPr>
        <w:t>เบิกเงิน</w:t>
      </w:r>
      <w:r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Pr="0049304F">
        <w:rPr>
          <w:rFonts w:ascii="TH SarabunIT๙" w:eastAsia="Angsana New" w:hAnsi="TH SarabunIT๙" w:cs="TH SarabunIT๙"/>
          <w:sz w:val="32"/>
          <w:szCs w:val="32"/>
          <w:cs/>
        </w:rPr>
        <w:t>จ้างเหมา</w:t>
      </w:r>
      <w:r w:rsidRPr="0049304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บุคคลภายนอกปฏิบัติงาน 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ในตำแหน่ง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นักวิชาการสาธารณสุข</w:t>
      </w:r>
      <w:r w:rsidR="00102E7E">
        <w:rPr>
          <w:rFonts w:ascii="TH SarabunIT๙" w:hAnsi="TH SarabunIT๙" w:cs="TH SarabunIT๙" w:hint="cs"/>
          <w:sz w:val="32"/>
          <w:szCs w:val="32"/>
          <w:cs/>
        </w:rPr>
        <w:t xml:space="preserve"> จำนวน ๑ ราย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 ดังนี้ 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สาวอาภรณ์ ปานสุนทรจำนวน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30F8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030F8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.๐๐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ค่าสมทบเงิน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ประกันสังคม 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๗๐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.๐๐ บาท </w:t>
      </w:r>
      <w:r w:rsidR="005A5311" w:rsidRPr="00493FAD">
        <w:rPr>
          <w:rFonts w:ascii="TH SarabunIT๙" w:hAnsi="TH SarabunIT๙" w:cs="TH SarabunIT๙" w:hint="cs"/>
          <w:spacing w:val="20"/>
          <w:sz w:val="32"/>
          <w:szCs w:val="32"/>
          <w:cs/>
        </w:rPr>
        <w:t>รวม</w:t>
      </w:r>
      <w:r w:rsidRPr="00493FAD">
        <w:rPr>
          <w:rFonts w:ascii="TH SarabunIT๙" w:hAnsi="TH SarabunIT๙" w:cs="TH SarabunIT๙" w:hint="cs"/>
          <w:spacing w:val="20"/>
          <w:sz w:val="32"/>
          <w:szCs w:val="32"/>
          <w:cs/>
        </w:rPr>
        <w:t>เป็นเงิน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ทั้งสิ้น ๑</w:t>
      </w:r>
      <w:r w:rsidR="00075F95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1F59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๗๐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.๐๐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8B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5A5311" w:rsidRPr="00F86786" w:rsidRDefault="005A5311" w:rsidP="00493F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075F95">
        <w:rPr>
          <w:rFonts w:ascii="TH SarabunIT๙" w:hAnsi="TH SarabunIT๙" w:cs="TH SarabunIT๙" w:hint="cs"/>
          <w:sz w:val="32"/>
          <w:szCs w:val="32"/>
          <w:cs/>
        </w:rPr>
        <w:t>หนึ่งหมื่นสี่พัน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="00075F95">
        <w:rPr>
          <w:rFonts w:ascii="TH SarabunIT๙" w:hAnsi="TH SarabunIT๙" w:cs="TH SarabunIT๙" w:hint="cs"/>
          <w:sz w:val="32"/>
          <w:szCs w:val="32"/>
          <w:cs/>
        </w:rPr>
        <w:t>ร้อยบาทถ้วน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A5311" w:rsidRDefault="005A5311" w:rsidP="00A60D81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531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ข้อกฎหมาย/ระเบียบที่เกี่ยวข้อง</w:t>
      </w:r>
    </w:p>
    <w:p w:rsidR="009F64F0" w:rsidRPr="00D13251" w:rsidRDefault="009F64F0" w:rsidP="009F64F0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 ระเบียบกระทรวงการคลังว่าด้วยการเบิกจ่ายเงินเกี่ยวกับค่าใช้จ่ายในการบริหารงานของส่วนราชการ พ.ศ. ๒๕๕๓ </w:t>
      </w:r>
    </w:p>
    <w:p w:rsidR="009F64F0" w:rsidRPr="00D65B96" w:rsidRDefault="009F64F0" w:rsidP="009F64F0">
      <w:pPr>
        <w:pStyle w:val="a8"/>
        <w:ind w:left="720" w:firstLine="720"/>
        <w:rPr>
          <w:rFonts w:ascii="TH SarabunPSK" w:hAnsi="TH SarabunPSK" w:cs="TH SarabunPSK"/>
          <w:spacing w:val="-20"/>
        </w:rPr>
      </w:pPr>
      <w:r>
        <w:rPr>
          <w:rFonts w:ascii="TH SarabunPSK" w:hAnsi="TH SarabunPSK" w:cs="TH SarabunPSK" w:hint="cs"/>
          <w:cs/>
        </w:rPr>
        <w:t>๒.</w:t>
      </w:r>
      <w:r w:rsidRPr="00106E95">
        <w:rPr>
          <w:rFonts w:ascii="TH SarabunIT๙" w:hAnsi="TH SarabunIT๙" w:cs="TH SarabunIT๙" w:hint="cs"/>
          <w:cs/>
        </w:rPr>
        <w:t>คำสั่งกระทรวงสาธารณสุข ที่ ๘๙๗/๒๕๕๙ เรื่อง</w:t>
      </w:r>
      <w:r w:rsidRPr="00D65B96">
        <w:rPr>
          <w:rFonts w:ascii="TH SarabunIT๙" w:hAnsi="TH SarabunIT๙" w:cs="TH SarabunIT๙" w:hint="cs"/>
          <w:cs/>
        </w:rPr>
        <w:t>มอบหมาย</w:t>
      </w:r>
      <w:r w:rsidRPr="00D65B96">
        <w:rPr>
          <w:rFonts w:ascii="TH SarabunIT๙" w:hAnsi="TH SarabunIT๙" w:cs="TH SarabunIT๙" w:hint="cs"/>
          <w:spacing w:val="-20"/>
          <w:cs/>
        </w:rPr>
        <w:t>ให้ข้าราชการเป็น</w:t>
      </w:r>
      <w:r w:rsidRPr="00D65B96">
        <w:rPr>
          <w:rFonts w:ascii="TH SarabunIT๙" w:hAnsi="TH SarabunIT๙" w:cs="TH SarabunIT๙" w:hint="cs"/>
          <w:cs/>
        </w:rPr>
        <w:t>ผู้บังคับบัญชา</w:t>
      </w:r>
    </w:p>
    <w:p w:rsidR="00447856" w:rsidRDefault="009F64F0" w:rsidP="0044785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๓</w:t>
      </w:r>
      <w:r w:rsidR="000A3A35" w:rsidRPr="00857F8B">
        <w:rPr>
          <w:rFonts w:ascii="TH SarabunIT๙" w:eastAsia="Cordia New" w:hAnsi="TH SarabunIT๙" w:cs="TH SarabunIT๙"/>
          <w:spacing w:val="-4"/>
          <w:sz w:val="32"/>
          <w:szCs w:val="32"/>
        </w:rPr>
        <w:t>.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คำสั่งจังหวัดสิงห์บุรี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 xml:space="preserve">ที่ </w:t>
      </w:r>
      <w:r w:rsidR="00857F8B" w:rsidRPr="00724266">
        <w:rPr>
          <w:rFonts w:ascii="TH SarabunIT๙" w:eastAsia="Cordia New" w:hAnsi="TH SarabunIT๙" w:cs="TH SarabunIT๙"/>
          <w:sz w:val="32"/>
          <w:szCs w:val="32"/>
        </w:rPr>
        <w:t>2</w:t>
      </w:r>
      <w:r w:rsidR="000F75F2"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 w:rsidR="00447856" w:rsidRPr="00724266">
        <w:rPr>
          <w:rFonts w:ascii="TH SarabunIT๙" w:eastAsia="Cordia New" w:hAnsi="TH SarabunIT๙" w:cs="TH SarabunIT๙" w:hint="cs"/>
          <w:sz w:val="32"/>
          <w:szCs w:val="32"/>
          <w:cs/>
        </w:rPr>
        <w:t>๘</w:t>
      </w:r>
      <w:r w:rsidR="00857F8B" w:rsidRPr="00724266">
        <w:rPr>
          <w:rFonts w:ascii="TH SarabunIT๙" w:eastAsia="Cordia New" w:hAnsi="TH SarabunIT๙" w:cs="TH SarabunIT๙"/>
          <w:sz w:val="32"/>
          <w:szCs w:val="32"/>
        </w:rPr>
        <w:t>9/256</w:t>
      </w:r>
      <w:r w:rsidR="000F75F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๕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 xml:space="preserve">ลงวันที่ </w:t>
      </w:r>
      <w:r w:rsidR="00447856" w:rsidRPr="00724266">
        <w:rPr>
          <w:rFonts w:ascii="TH SarabunIT๙" w:eastAsia="Cordia New" w:hAnsi="TH SarabunIT๙" w:cs="TH SarabunIT๙" w:hint="cs"/>
          <w:sz w:val="32"/>
          <w:szCs w:val="32"/>
          <w:cs/>
        </w:rPr>
        <w:t>๓ ตุลาคม</w:t>
      </w:r>
      <w:r w:rsidR="000A3A35" w:rsidRPr="0072426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</w:t>
      </w:r>
      <w:r w:rsidR="000F75F2">
        <w:rPr>
          <w:rFonts w:ascii="TH SarabunIT๙" w:eastAsia="Cordia New" w:hAnsi="TH SarabunIT๙" w:cs="TH SarabunIT๙" w:hint="cs"/>
          <w:sz w:val="32"/>
          <w:szCs w:val="32"/>
          <w:cs/>
        </w:rPr>
        <w:t>๕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การมอบ</w:t>
      </w:r>
      <w:r w:rsidR="000A3A35" w:rsidRPr="00526AA1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อำนาจ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ของ</w:t>
      </w:r>
    </w:p>
    <w:p w:rsidR="000A3A35" w:rsidRPr="000A3A35" w:rsidRDefault="000A3A35" w:rsidP="00724266">
      <w:pPr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A3A35">
        <w:rPr>
          <w:rFonts w:ascii="TH SarabunIT๙" w:eastAsia="Cordia New" w:hAnsi="TH SarabunIT๙" w:cs="TH SarabunIT๙"/>
          <w:sz w:val="32"/>
          <w:szCs w:val="32"/>
          <w:cs/>
        </w:rPr>
        <w:t>ผู้ว่าราชการจังหวัดให้</w:t>
      </w:r>
      <w:r w:rsidRPr="000A3A35">
        <w:rPr>
          <w:rFonts w:ascii="TH SarabunIT๙" w:eastAsia="Cordia New" w:hAnsi="TH SarabunIT๙" w:cs="TH SarabunIT๙" w:hint="cs"/>
          <w:sz w:val="32"/>
          <w:szCs w:val="32"/>
          <w:cs/>
        </w:rPr>
        <w:t>รองผู้ว่าราชการจังหวัดสิงห์บุรี หัวหน้าส่วนราชการ นายอำเภอ และหัวหน้าหน่วยงาน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A3A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ในจังหวัดสิงห์บุรี </w:t>
      </w:r>
      <w:r w:rsidRPr="000A3A35">
        <w:rPr>
          <w:rFonts w:ascii="TH SarabunIT๙" w:eastAsia="Cordia New" w:hAnsi="TH SarabunIT๙" w:cs="TH SarabunIT๙"/>
          <w:sz w:val="32"/>
          <w:szCs w:val="32"/>
          <w:cs/>
        </w:rPr>
        <w:t>ปฏิบัติราชการแทน</w:t>
      </w:r>
      <w:r w:rsidRPr="000A3A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ผู้ว่าราชการจังหวัดสิงห์บุรี </w:t>
      </w:r>
      <w:r w:rsidR="006D41CF">
        <w:rPr>
          <w:rFonts w:ascii="TH SarabunIT๙" w:eastAsia="Cordia New" w:hAnsi="TH SarabunIT๙" w:cs="TH SarabunIT๙" w:hint="cs"/>
          <w:sz w:val="32"/>
          <w:szCs w:val="32"/>
          <w:cs/>
        </w:rPr>
        <w:t>ผนวก จ.</w:t>
      </w:r>
    </w:p>
    <w:p w:rsidR="00D628CB" w:rsidRPr="00D628CB" w:rsidRDefault="00D628CB" w:rsidP="00D628CB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bookmarkStart w:id="0" w:name="_GoBack"/>
      <w:r w:rsidRPr="00D628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ข้อพิจารณา</w:t>
      </w:r>
    </w:p>
    <w:bookmarkEnd w:id="0"/>
    <w:p w:rsidR="00B6707A" w:rsidRDefault="00FE0C7E" w:rsidP="005A5311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ขออนุมัติเบิกจ่ายเงิน</w:t>
      </w:r>
      <w:r w:rsidR="00493FAD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493FAD" w:rsidRPr="0049304F">
        <w:rPr>
          <w:rFonts w:ascii="TH SarabunIT๙" w:eastAsia="Angsana New" w:hAnsi="TH SarabunIT๙" w:cs="TH SarabunIT๙"/>
          <w:sz w:val="32"/>
          <w:szCs w:val="32"/>
          <w:cs/>
        </w:rPr>
        <w:t>จ้างเหมา</w:t>
      </w:r>
      <w:r w:rsidR="00493FAD" w:rsidRPr="0049304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บุคคลภายนอกปฏิบัติงาน </w:t>
      </w:r>
      <w:r w:rsidR="00493FAD" w:rsidRPr="00493FAD">
        <w:rPr>
          <w:rFonts w:ascii="TH SarabunIT๙" w:hAnsi="TH SarabunIT๙" w:cs="TH SarabunIT๙" w:hint="cs"/>
          <w:sz w:val="32"/>
          <w:szCs w:val="32"/>
          <w:cs/>
        </w:rPr>
        <w:t>ในตำแหน่ง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827FB7">
        <w:rPr>
          <w:rFonts w:ascii="TH SarabunIT๙" w:hAnsi="TH SarabunIT๙" w:cs="TH SarabunIT๙" w:hint="cs"/>
          <w:spacing w:val="-20"/>
          <w:sz w:val="32"/>
          <w:szCs w:val="32"/>
          <w:cs/>
        </w:rPr>
        <w:t>พฤษภาคม</w:t>
      </w:r>
      <w:r w:rsidR="00526AA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="00CF782B"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0A">
        <w:rPr>
          <w:rFonts w:ascii="TH SarabunIT๙" w:hAnsi="TH SarabunIT๙" w:cs="TH SarabunIT๙" w:hint="cs"/>
          <w:spacing w:val="-20"/>
          <w:sz w:val="32"/>
          <w:szCs w:val="32"/>
          <w:cs/>
        </w:rPr>
        <w:t>จำนวนเงินทั้งสิ้น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๗๐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 xml:space="preserve">.๐๐ บาท </w:t>
      </w:r>
      <w:r w:rsidR="00E52F23">
        <w:rPr>
          <w:rFonts w:ascii="TH SarabunIT๙" w:hAnsi="TH SarabunIT๙" w:cs="TH SarabunIT๙" w:hint="cs"/>
          <w:sz w:val="32"/>
          <w:szCs w:val="32"/>
          <w:cs/>
        </w:rPr>
        <w:t>(หนึ่งหมื่น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สี่</w:t>
      </w:r>
      <w:r w:rsidR="00E52F23">
        <w:rPr>
          <w:rFonts w:ascii="TH SarabunIT๙" w:hAnsi="TH SarabunIT๙" w:cs="TH SarabunIT๙" w:hint="cs"/>
          <w:sz w:val="32"/>
          <w:szCs w:val="32"/>
          <w:cs/>
        </w:rPr>
        <w:t>พัน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="00DD580A"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E52F23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1C088B" w:rsidRDefault="001C088B" w:rsidP="005A5311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ค่าจ้างเหมาบริการ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๑๓,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sz w:val="32"/>
          <w:szCs w:val="32"/>
          <w:cs/>
        </w:rPr>
        <w:t>๐.๐๐ บาท</w:t>
      </w:r>
    </w:p>
    <w:p w:rsidR="001C088B" w:rsidRDefault="001C088B" w:rsidP="001C088B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เงินสมทบผู้ประกันตน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 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๑,</w:t>
      </w:r>
      <w:r w:rsidR="00A45469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>๐.๐๐ บาท</w:t>
      </w:r>
    </w:p>
    <w:p w:rsidR="00FE0C7E" w:rsidRPr="00FE0C7E" w:rsidRDefault="00FE0C7E" w:rsidP="00FE0C7E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E0C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</w:t>
      </w:r>
    </w:p>
    <w:p w:rsidR="00C87E7C" w:rsidRPr="00F86786" w:rsidRDefault="00697CE0" w:rsidP="00FE0C7E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จึงเรีย</w:t>
      </w:r>
      <w:r w:rsidR="00B6707A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มาเพื่อโปรดพิจารณาอนุมัติเบิก</w:t>
      </w:r>
      <w:r w:rsidR="00DB5192">
        <w:rPr>
          <w:rFonts w:ascii="TH SarabunIT๙" w:hAnsi="TH SarabunIT๙" w:cs="TH SarabunIT๙" w:hint="cs"/>
          <w:sz w:val="32"/>
          <w:szCs w:val="32"/>
          <w:cs/>
        </w:rPr>
        <w:t>จ่าย</w:t>
      </w:r>
      <w:r>
        <w:rPr>
          <w:rFonts w:ascii="TH SarabunIT๙" w:hAnsi="TH SarabunIT๙" w:cs="TH SarabunIT๙" w:hint="cs"/>
          <w:sz w:val="32"/>
          <w:szCs w:val="32"/>
          <w:cs/>
        </w:rPr>
        <w:t>ด้วย จะเป็นพระคุณ</w:t>
      </w:r>
    </w:p>
    <w:p w:rsidR="00C87E7C" w:rsidRDefault="00C87E7C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</w:p>
    <w:p w:rsidR="00C87E7C" w:rsidRPr="003F7051" w:rsidRDefault="003F7051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87E7C" w:rsidRDefault="00C87E7C" w:rsidP="00697CE0">
      <w:pPr>
        <w:ind w:left="2880" w:firstLine="1412"/>
        <w:rPr>
          <w:rFonts w:ascii="TH SarabunIT๙" w:hAnsi="TH SarabunIT๙" w:cs="TH SarabunIT๙"/>
          <w:sz w:val="32"/>
          <w:szCs w:val="32"/>
        </w:rPr>
      </w:pPr>
      <w:r w:rsidRPr="00F86786">
        <w:rPr>
          <w:rFonts w:ascii="TH SarabunIT๙" w:hAnsi="TH SarabunIT๙" w:cs="TH SarabunIT๙"/>
          <w:sz w:val="32"/>
          <w:szCs w:val="32"/>
          <w:cs/>
        </w:rPr>
        <w:t>(</w:t>
      </w:r>
      <w:r w:rsidR="00697CE0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DD580A">
        <w:rPr>
          <w:rFonts w:ascii="TH SarabunIT๙" w:hAnsi="TH SarabunIT๙" w:cs="TH SarabunIT๙" w:hint="cs"/>
          <w:sz w:val="32"/>
          <w:szCs w:val="32"/>
          <w:cs/>
        </w:rPr>
        <w:t>ยวุฒิพง</w:t>
      </w:r>
      <w:proofErr w:type="spellStart"/>
      <w:r w:rsidR="00DD580A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DD580A">
        <w:rPr>
          <w:rFonts w:ascii="TH SarabunIT๙" w:hAnsi="TH SarabunIT๙" w:cs="TH SarabunIT๙" w:hint="cs"/>
          <w:sz w:val="32"/>
          <w:szCs w:val="32"/>
          <w:cs/>
        </w:rPr>
        <w:t xml:space="preserve"> ท่ากระเบา </w:t>
      </w:r>
      <w:r w:rsidRPr="00F86786">
        <w:rPr>
          <w:rFonts w:ascii="TH SarabunIT๙" w:hAnsi="TH SarabunIT๙" w:cs="TH SarabunIT๙"/>
          <w:sz w:val="32"/>
          <w:szCs w:val="32"/>
          <w:cs/>
        </w:rPr>
        <w:t>)</w:t>
      </w:r>
    </w:p>
    <w:p w:rsidR="00DD580A" w:rsidRPr="00F86786" w:rsidRDefault="000226B0" w:rsidP="00DD580A">
      <w:pPr>
        <w:ind w:left="3572" w:firstLine="2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117475</wp:posOffset>
                </wp:positionV>
                <wp:extent cx="742950" cy="400050"/>
                <wp:effectExtent l="0" t="0" r="0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0A" w:rsidRPr="00DD580A" w:rsidRDefault="00DD580A" w:rsidP="00DD58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4"/>
                                <w:cs/>
                              </w:rPr>
                            </w:pPr>
                            <w:r w:rsidRPr="00DD58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4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left:0;text-align:left;margin-left:350.85pt;margin-top:9.25pt;width:58.5pt;height:3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" fillcolor="white [3201]" strokecolor="white [3212]" strokeweight="1pt">
                <v:path arrowok="t"/>
                <v:textbox>
                  <w:txbxContent>
                    <w:p w:rsidR="00DD580A" w:rsidRPr="00DD580A" w:rsidRDefault="00DD580A" w:rsidP="00DD58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4"/>
                          <w:cs/>
                        </w:rPr>
                      </w:pPr>
                      <w:r w:rsidRPr="00DD580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4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  <w:r w:rsidR="00DD580A">
        <w:rPr>
          <w:rFonts w:ascii="TH SarabunIT๙" w:hAnsi="TH SarabunIT๙" w:cs="TH SarabunIT๙" w:hint="cs"/>
          <w:sz w:val="32"/>
          <w:szCs w:val="32"/>
          <w:cs/>
        </w:rPr>
        <w:t xml:space="preserve">     เจ้าพนักงานสาธารณสุขชำนาญงาน</w:t>
      </w:r>
    </w:p>
    <w:p w:rsidR="003F7051" w:rsidRPr="000E353A" w:rsidRDefault="000226B0" w:rsidP="003F7051">
      <w:pPr>
        <w:ind w:left="2880" w:firstLine="1412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601980</wp:posOffset>
                </wp:positionV>
                <wp:extent cx="2895600" cy="952500"/>
                <wp:effectExtent l="0" t="0" r="0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0A" w:rsidRPr="00DD580A" w:rsidRDefault="00DD580A" w:rsidP="005B18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 w:rsidRPr="00DD580A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( นายยรรยง  นาคมา )</w:t>
                            </w:r>
                          </w:p>
                          <w:p w:rsidR="00DD580A" w:rsidRPr="00DD580A" w:rsidRDefault="00DD580A" w:rsidP="005B18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 w:rsidRPr="00DD580A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สาธารณสุขอำเภอเมืองสิงห์บุรีปฏิบัติราชการแทน</w:t>
                            </w:r>
                          </w:p>
                          <w:p w:rsidR="00DD580A" w:rsidRPr="00DD580A" w:rsidRDefault="00DD580A" w:rsidP="005B18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</w:pPr>
                            <w:r w:rsidRPr="00DD580A"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  <w:cs/>
                              </w:rPr>
                              <w:t>ปลัดกระทรวงสาธารณสุข</w:t>
                            </w:r>
                          </w:p>
                          <w:p w:rsidR="00DD580A" w:rsidRDefault="00DD580A" w:rsidP="00DD580A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7" style="position:absolute;left:0;text-align:left;margin-left:262.95pt;margin-top:47.4pt;width:228pt;height: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" fillcolor="white [3201]" strokecolor="white [3212]" strokeweight="1pt">
                <v:path arrowok="t"/>
                <v:textbox>
                  <w:txbxContent>
                    <w:p w:rsidR="00DD580A" w:rsidRPr="00DD580A" w:rsidRDefault="00DD580A" w:rsidP="005B18A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 w:rsidRPr="00DD580A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( นายยรรยง  นาคมา )</w:t>
                      </w:r>
                    </w:p>
                    <w:p w:rsidR="00DD580A" w:rsidRPr="00DD580A" w:rsidRDefault="00DD580A" w:rsidP="005B18A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 w:rsidRPr="00DD580A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สาธารณสุขอำเภอเมืองสิงห์บุรีปฏิบัติราชการแทน</w:t>
                      </w:r>
                    </w:p>
                    <w:p w:rsidR="00DD580A" w:rsidRPr="00DD580A" w:rsidRDefault="00DD580A" w:rsidP="005B18A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</w:pPr>
                      <w:r w:rsidRPr="00DD580A">
                        <w:rPr>
                          <w:rFonts w:ascii="TH SarabunPSK" w:hAnsi="TH SarabunPSK" w:cs="TH SarabunPSK"/>
                          <w:sz w:val="28"/>
                          <w:szCs w:val="32"/>
                          <w:cs/>
                        </w:rPr>
                        <w:t>ปลัดกระทรวงสาธารณสุข</w:t>
                      </w:r>
                    </w:p>
                    <w:p w:rsidR="00DD580A" w:rsidRDefault="00DD580A" w:rsidP="00DD580A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10164445</wp:posOffset>
                </wp:positionV>
                <wp:extent cx="2676525" cy="323850"/>
                <wp:effectExtent l="0" t="0" r="0" b="0"/>
                <wp:wrapNone/>
                <wp:docPr id="2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57.15pt;margin-top:800.35pt;width:210.7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10164445</wp:posOffset>
                </wp:positionV>
                <wp:extent cx="2676525" cy="323850"/>
                <wp:effectExtent l="0" t="0" r="0" b="0"/>
                <wp:wrapNone/>
                <wp:docPr id="2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57.15pt;margin-top:800.35pt;width:210.7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10164445</wp:posOffset>
                </wp:positionV>
                <wp:extent cx="2676525" cy="323850"/>
                <wp:effectExtent l="0" t="0" r="0" b="0"/>
                <wp:wrapNone/>
                <wp:docPr id="2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7.15pt;margin-top:800.35pt;width:210.7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4535805</wp:posOffset>
                </wp:positionH>
                <wp:positionV relativeFrom="paragraph">
                  <wp:posOffset>10164445</wp:posOffset>
                </wp:positionV>
                <wp:extent cx="2676525" cy="323850"/>
                <wp:effectExtent l="0" t="0" r="0" b="0"/>
                <wp:wrapNone/>
                <wp:docPr id="2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7.15pt;margin-top:800.35pt;width:210.7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B18AB">
        <w:rPr>
          <w:rFonts w:ascii="TH SarabunIT๙" w:hAnsi="TH SarabunIT๙" w:cs="TH SarabunIT๙"/>
          <w:sz w:val="32"/>
          <w:szCs w:val="32"/>
        </w:rPr>
        <w:t xml:space="preserve">      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เจ้าหน้าที่การเงิน</w:t>
      </w:r>
    </w:p>
    <w:sectPr w:rsidR="003F7051" w:rsidRPr="000E353A" w:rsidSect="006D41CF">
      <w:headerReference w:type="even" r:id="rId8"/>
      <w:footerReference w:type="first" r:id="rId9"/>
      <w:pgSz w:w="11906" w:h="16838" w:code="9"/>
      <w:pgMar w:top="567" w:right="1134" w:bottom="1134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F55" w:rsidRDefault="009C6F55">
      <w:r>
        <w:separator/>
      </w:r>
    </w:p>
  </w:endnote>
  <w:endnote w:type="continuationSeparator" w:id="0">
    <w:p w:rsidR="009C6F55" w:rsidRDefault="009C6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PSK"/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40E" w:rsidRDefault="000226B0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77184" behindDoc="0" locked="0" layoutInCell="1" allowOverlap="1">
              <wp:simplePos x="0" y="0"/>
              <wp:positionH relativeFrom="column">
                <wp:posOffset>4352925</wp:posOffset>
              </wp:positionH>
              <wp:positionV relativeFrom="paragraph">
                <wp:posOffset>10142220</wp:posOffset>
              </wp:positionV>
              <wp:extent cx="2860040" cy="346075"/>
              <wp:effectExtent l="0" t="0" r="0" b="0"/>
              <wp:wrapNone/>
              <wp:docPr id="57" name="กลุ่ม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0040" cy="346075"/>
                        <a:chOff x="0" y="0"/>
                        <a:chExt cx="2859935" cy="346290"/>
                      </a:xfrm>
                    </wpg:grpSpPr>
                    <wpg:grpSp>
                      <wpg:cNvPr id="58" name="กลุ่ม 11"/>
                      <wpg:cNvGrpSpPr/>
                      <wpg:grpSpPr>
                        <a:xfrm>
                          <a:off x="5610" y="22440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59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61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63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3" o:spid="_x0000_s1032" style="position:absolute;margin-left:342.75pt;margin-top:798.6pt;width:225.2pt;height:27.25pt;z-index:251677184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">
              <v:group id="_x0000_s1033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35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สี่เหลี่ยมผืนผ้า 9" o:spid="_x0000_s1036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" fillcolor="window" stroked="f" strokeweight="1pt"/>
                  <v:rect id="สี่เหลี่ยมผืนผ้า 10" o:spid="_x0000_s1037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" fillcolor="window" stroked="f" strokeweight="1pt"/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2" o:spid="_x0000_s1038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4352925</wp:posOffset>
              </wp:positionH>
              <wp:positionV relativeFrom="paragraph">
                <wp:posOffset>10142220</wp:posOffset>
              </wp:positionV>
              <wp:extent cx="2860040" cy="346075"/>
              <wp:effectExtent l="0" t="0" r="0" b="0"/>
              <wp:wrapNone/>
              <wp:docPr id="50" name="กลุ่ม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0040" cy="346075"/>
                        <a:chOff x="0" y="0"/>
                        <a:chExt cx="2859935" cy="346290"/>
                      </a:xfrm>
                    </wpg:grpSpPr>
                    <wpg:grpSp>
                      <wpg:cNvPr id="51" name="กลุ่ม 11"/>
                      <wpg:cNvGrpSpPr/>
                      <wpg:grpSpPr>
                        <a:xfrm>
                          <a:off x="5610" y="22440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52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54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56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9" style="position:absolute;margin-left:342.75pt;margin-top:798.6pt;width:225.2pt;height:27.25pt;z-index:251674112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">
              <v:group id="_x0000_s1040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shape id="_x0000_s1041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1W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DSIq1WxQAAANsAAAAP&#10;AAAAAAAAAAAAAAAAAAcCAABkcnMvZG93bnJldi54bWxQSwUGAAAAAAMAAwC3AAAA+QIAAAAA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42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สี่เหลี่ยมผืนผ้า 9" o:spid="_x0000_s1043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" fillcolor="window" stroked="f" strokeweight="1pt"/>
                  <v:rect id="สี่เหลี่ยมผืนผ้า 10" o:spid="_x0000_s1044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" fillcolor="window" stroked="f" strokeweight="1pt"/>
                </v:group>
              </v:group>
              <v:shape id="รูปภาพ 2" o:spid="_x0000_s1045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>
              <wp:simplePos x="0" y="0"/>
              <wp:positionH relativeFrom="column">
                <wp:posOffset>4352925</wp:posOffset>
              </wp:positionH>
              <wp:positionV relativeFrom="paragraph">
                <wp:posOffset>10142220</wp:posOffset>
              </wp:positionV>
              <wp:extent cx="2860040" cy="346075"/>
              <wp:effectExtent l="0" t="0" r="0" b="0"/>
              <wp:wrapNone/>
              <wp:docPr id="42" name="กลุ่ม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0040" cy="346075"/>
                        <a:chOff x="0" y="0"/>
                        <a:chExt cx="2859935" cy="346290"/>
                      </a:xfrm>
                    </wpg:grpSpPr>
                    <wpg:grpSp>
                      <wpg:cNvPr id="43" name="กลุ่ม 11"/>
                      <wpg:cNvGrpSpPr/>
                      <wpg:grpSpPr>
                        <a:xfrm>
                          <a:off x="5610" y="22440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45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47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9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margin-left:342.75pt;margin-top:798.6pt;width:225.2pt;height:27.25pt;z-index:251671040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">
              <v:group id="_x0000_s1047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_x0000_s1048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49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สี่เหลี่ยมผืนผ้า 9" o:spid="_x0000_s1050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" fillcolor="window" stroked="f" strokeweight="1pt"/>
                  <v:rect id="สี่เหลี่ยมผืนผ้า 10" o:spid="_x0000_s1051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" fillcolor="window" stroked="f" strokeweight="1pt"/>
                </v:group>
              </v:group>
              <v:shape id="รูปภาพ 2" o:spid="_x0000_s1052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4352925</wp:posOffset>
              </wp:positionH>
              <wp:positionV relativeFrom="paragraph">
                <wp:posOffset>10142220</wp:posOffset>
              </wp:positionV>
              <wp:extent cx="2860040" cy="346075"/>
              <wp:effectExtent l="0" t="0" r="0" b="0"/>
              <wp:wrapNone/>
              <wp:docPr id="34" name="กลุ่ม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0040" cy="346075"/>
                        <a:chOff x="0" y="0"/>
                        <a:chExt cx="2859935" cy="346290"/>
                      </a:xfrm>
                    </wpg:grpSpPr>
                    <wpg:grpSp>
                      <wpg:cNvPr id="35" name="กลุ่ม 11"/>
                      <wpg:cNvGrpSpPr/>
                      <wpg:grpSpPr>
                        <a:xfrm>
                          <a:off x="5610" y="22440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36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39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1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3" style="position:absolute;margin-left:342.75pt;margin-top:798.6pt;width:225.2pt;height:27.25pt;z-index:251667968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">
              <v:group id="_x0000_s1054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_x0000_s1055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56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สี่เหลี่ยมผืนผ้า 9" o:spid="_x0000_s1057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" fillcolor="window" stroked="f" strokeweight="1pt"/>
                  <v:rect id="สี่เหลี่ยมผืนผ้า 10" o:spid="_x0000_s1058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" fillcolor="window" stroked="f" strokeweight="1pt"/>
                </v:group>
              </v:group>
              <v:shape id="รูปภาพ 2" o:spid="_x0000_s1059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4361180</wp:posOffset>
              </wp:positionH>
              <wp:positionV relativeFrom="paragraph">
                <wp:posOffset>10166985</wp:posOffset>
              </wp:positionV>
              <wp:extent cx="2854325" cy="323850"/>
              <wp:effectExtent l="0" t="0" r="0" b="0"/>
              <wp:wrapNone/>
              <wp:docPr id="220" name="กลุ่ม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54325" cy="323850"/>
                        <a:chOff x="0" y="54590"/>
                        <a:chExt cx="2854581" cy="323850"/>
                      </a:xfrm>
                    </wpg:grpSpPr>
                    <wps:wsp>
                      <wps:cNvPr id="221" name="Text Box 6"/>
                      <wps:cNvSpPr txBox="1"/>
                      <wps:spPr>
                        <a:xfrm>
                          <a:off x="177421" y="54590"/>
                          <a:ext cx="26771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2" name="กลุ่ม 7"/>
                      <wpg:cNvGrpSpPr/>
                      <wpg:grpSpPr>
                        <a:xfrm>
                          <a:off x="0" y="271526"/>
                          <a:ext cx="386679" cy="61755"/>
                          <a:chOff x="0" y="1002323"/>
                          <a:chExt cx="1485851" cy="227965"/>
                        </a:xfrm>
                      </wpg:grpSpPr>
                      <wps:wsp>
                        <wps:cNvPr id="223" name="สี่เหลี่ยมผืนผ้า 9"/>
                        <wps:cNvSpPr/>
                        <wps:spPr>
                          <a:xfrm>
                            <a:off x="1204546" y="1002323"/>
                            <a:ext cx="281305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สี่เหลี่ยมผืนผ้า 10"/>
                        <wps:cNvSpPr/>
                        <wps:spPr>
                          <a:xfrm>
                            <a:off x="0" y="1002323"/>
                            <a:ext cx="342851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11" o:spid="_x0000_s1060" style="position:absolute;margin-left:343.4pt;margin-top:800.55pt;width:224.75pt;height:25.5pt;z-index:251661824" coordorigin=",545" coordsize="2854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">
              <v:shape id="_x0000_s1061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  <v:group id="กลุ่ม 7" o:spid="_x0000_s1062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<v:rect id="สี่เหลี่ยมผืนผ้า 9" o:spid="_x0000_s1063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" fillcolor="window" stroked="f" strokeweight="1pt"/>
                <v:rect id="สี่เหลี่ยมผืนผ้า 10" o:spid="_x0000_s1064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" fillcolor="window" stroked="f" strokeweight="1pt"/>
              </v:group>
            </v:group>
          </w:pict>
        </mc:Fallback>
      </mc:AlternateContent>
    </w:r>
    <w:r w:rsidR="0033040E"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10142220</wp:posOffset>
          </wp:positionV>
          <wp:extent cx="435610" cy="342900"/>
          <wp:effectExtent l="0" t="0" r="0" b="0"/>
          <wp:wrapNone/>
          <wp:docPr id="9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1" t="34111" r="64485" b="36996"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4361180</wp:posOffset>
              </wp:positionH>
              <wp:positionV relativeFrom="paragraph">
                <wp:posOffset>10166985</wp:posOffset>
              </wp:positionV>
              <wp:extent cx="2854325" cy="323850"/>
              <wp:effectExtent l="0" t="0" r="0" b="0"/>
              <wp:wrapNone/>
              <wp:docPr id="215" name="กลุ่ม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54325" cy="323850"/>
                        <a:chOff x="0" y="54590"/>
                        <a:chExt cx="2854581" cy="323850"/>
                      </a:xfrm>
                    </wpg:grpSpPr>
                    <wps:wsp>
                      <wps:cNvPr id="216" name="Text Box 6"/>
                      <wps:cNvSpPr txBox="1"/>
                      <wps:spPr>
                        <a:xfrm>
                          <a:off x="177421" y="54590"/>
                          <a:ext cx="26771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7" name="กลุ่ม 7"/>
                      <wpg:cNvGrpSpPr/>
                      <wpg:grpSpPr>
                        <a:xfrm>
                          <a:off x="0" y="271526"/>
                          <a:ext cx="386679" cy="61755"/>
                          <a:chOff x="0" y="1002323"/>
                          <a:chExt cx="1485851" cy="227965"/>
                        </a:xfrm>
                      </wpg:grpSpPr>
                      <wps:wsp>
                        <wps:cNvPr id="218" name="สี่เหลี่ยมผืนผ้า 9"/>
                        <wps:cNvSpPr/>
                        <wps:spPr>
                          <a:xfrm>
                            <a:off x="1204546" y="1002323"/>
                            <a:ext cx="281305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สี่เหลี่ยมผืนผ้า 10"/>
                        <wps:cNvSpPr/>
                        <wps:spPr>
                          <a:xfrm>
                            <a:off x="0" y="1002323"/>
                            <a:ext cx="342851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65" style="position:absolute;margin-left:343.4pt;margin-top:800.55pt;width:224.75pt;height:25.5pt;z-index:251655680" coordorigin=",545" coordsize="2854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">
              <v:shape id="_x0000_s1066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  <v:group id="กลุ่ม 7" o:spid="_x0000_s1067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rect id="สี่เหลี่ยมผืนผ้า 9" o:spid="_x0000_s1068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" fillcolor="window" stroked="f" strokeweight="1pt"/>
                <v:rect id="สี่เหลี่ยมผืนผ้า 10" o:spid="_x0000_s1069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" fillcolor="window" stroked="f" strokeweight="1pt"/>
              </v:group>
            </v:group>
          </w:pict>
        </mc:Fallback>
      </mc:AlternateContent>
    </w:r>
    <w:r w:rsidR="0033040E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10142220</wp:posOffset>
          </wp:positionV>
          <wp:extent cx="435610" cy="342900"/>
          <wp:effectExtent l="0" t="0" r="0" b="0"/>
          <wp:wrapNone/>
          <wp:docPr id="10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1" t="34111" r="64485" b="36996"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9536" behindDoc="0" locked="0" layoutInCell="1" allowOverlap="1">
              <wp:simplePos x="0" y="0"/>
              <wp:positionH relativeFrom="column">
                <wp:posOffset>4361180</wp:posOffset>
              </wp:positionH>
              <wp:positionV relativeFrom="paragraph">
                <wp:posOffset>10166985</wp:posOffset>
              </wp:positionV>
              <wp:extent cx="2854325" cy="323850"/>
              <wp:effectExtent l="0" t="0" r="0" b="0"/>
              <wp:wrapNone/>
              <wp:docPr id="210" name="กลุ่ม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54325" cy="323850"/>
                        <a:chOff x="0" y="54590"/>
                        <a:chExt cx="2854581" cy="323850"/>
                      </a:xfrm>
                    </wpg:grpSpPr>
                    <wps:wsp>
                      <wps:cNvPr id="211" name="Text Box 6"/>
                      <wps:cNvSpPr txBox="1"/>
                      <wps:spPr>
                        <a:xfrm>
                          <a:off x="177421" y="54590"/>
                          <a:ext cx="267716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040E" w:rsidRPr="00637C7C" w:rsidRDefault="0033040E" w:rsidP="0033040E">
                            <w:pPr>
                              <w:jc w:val="center"/>
                              <w:rPr>
                                <w:rFonts w:ascii="TH Charm of AU" w:hAnsi="TH Charm of AU" w:cs="TH Charm of AU"/>
                                <w:sz w:val="26"/>
                                <w:szCs w:val="26"/>
                                <w:cs/>
                              </w:rPr>
                            </w:pP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“</w:t>
                            </w:r>
                            <w:r w:rsidRPr="00637C7C"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คุณภาพชีวิตดีเริ่มที่ตัวเรา ด้วยวิถีธรรม วิถีไทย</w:t>
                            </w:r>
                            <w:r w:rsidRPr="00637C7C">
                              <w:rPr>
                                <w:rFonts w:ascii="TH Charm of AU" w:hAnsi="TH Charm of AU" w:cs="TH Charm of AU" w:hint="cs"/>
                                <w:sz w:val="26"/>
                                <w:szCs w:val="26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2" name="กลุ่ม 7"/>
                      <wpg:cNvGrpSpPr/>
                      <wpg:grpSpPr>
                        <a:xfrm>
                          <a:off x="0" y="271526"/>
                          <a:ext cx="386679" cy="61755"/>
                          <a:chOff x="0" y="1002323"/>
                          <a:chExt cx="1485851" cy="227965"/>
                        </a:xfrm>
                      </wpg:grpSpPr>
                      <wps:wsp>
                        <wps:cNvPr id="213" name="สี่เหลี่ยมผืนผ้า 9"/>
                        <wps:cNvSpPr/>
                        <wps:spPr>
                          <a:xfrm>
                            <a:off x="1204546" y="1002323"/>
                            <a:ext cx="281305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สี่เหลี่ยมผืนผ้า 10"/>
                        <wps:cNvSpPr/>
                        <wps:spPr>
                          <a:xfrm>
                            <a:off x="0" y="1002323"/>
                            <a:ext cx="342851" cy="227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70" style="position:absolute;margin-left:343.4pt;margin-top:800.55pt;width:224.75pt;height:25.5pt;z-index:251649536" coordorigin=",545" coordsize="2854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">
              <v:shape id="_x0000_s1071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" fillcolor="window" stroked="f" strokeweight=".5pt">
                <v:textbox>
                  <w:txbxContent>
                    <w:p w:rsidR="0033040E" w:rsidRPr="00637C7C" w:rsidRDefault="0033040E" w:rsidP="0033040E">
                      <w:pPr>
                        <w:jc w:val="center"/>
                        <w:rPr>
                          <w:rFonts w:ascii="TH Charm of AU" w:hAnsi="TH Charm of AU" w:cs="TH Charm of AU"/>
                          <w:sz w:val="26"/>
                          <w:szCs w:val="26"/>
                          <w:cs/>
                        </w:rPr>
                      </w:pP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“</w:t>
                      </w:r>
                      <w:r w:rsidRPr="00637C7C">
                        <w:rPr>
                          <w:rFonts w:ascii="TH SarabunIT๙" w:hAnsi="TH SarabunIT๙" w:cs="TH SarabunIT๙"/>
                          <w:i/>
                          <w:iCs/>
                          <w:sz w:val="26"/>
                          <w:szCs w:val="26"/>
                          <w:cs/>
                        </w:rPr>
                        <w:t>คุณภาพชีวิตดีเริ่มที่ตัวเรา ด้วยวิถีธรรม วิถีไทย</w:t>
                      </w:r>
                      <w:r w:rsidRPr="00637C7C">
                        <w:rPr>
                          <w:rFonts w:ascii="TH Charm of AU" w:hAnsi="TH Charm of AU" w:cs="TH Charm of AU" w:hint="cs"/>
                          <w:sz w:val="26"/>
                          <w:szCs w:val="26"/>
                          <w:cs/>
                        </w:rPr>
                        <w:t>”</w:t>
                      </w:r>
                    </w:p>
                  </w:txbxContent>
                </v:textbox>
              </v:shape>
              <v:group id="กลุ่ม 7" o:spid="_x0000_s1072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rect id="สี่เหลี่ยมผืนผ้า 9" o:spid="_x0000_s1073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" fillcolor="window" stroked="f" strokeweight="1pt"/>
                <v:rect id="สี่เหลี่ยมผืนผ้า 10" o:spid="_x0000_s1074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" fillcolor="window" stroked="f" strokeweight="1pt"/>
              </v:group>
            </v:group>
          </w:pict>
        </mc:Fallback>
      </mc:AlternateContent>
    </w:r>
    <w:r w:rsidR="0033040E"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10142220</wp:posOffset>
          </wp:positionV>
          <wp:extent cx="435610" cy="342900"/>
          <wp:effectExtent l="0" t="0" r="0" b="0"/>
          <wp:wrapNone/>
          <wp:docPr id="11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71" t="34111" r="64485" b="36996"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7248" behindDoc="0" locked="0" layoutInCell="1" allowOverlap="1">
              <wp:simplePos x="0" y="0"/>
              <wp:positionH relativeFrom="column">
                <wp:posOffset>4355465</wp:posOffset>
              </wp:positionH>
              <wp:positionV relativeFrom="paragraph">
                <wp:posOffset>10143490</wp:posOffset>
              </wp:positionV>
              <wp:extent cx="2862580" cy="348615"/>
              <wp:effectExtent l="0" t="0" r="0" b="0"/>
              <wp:wrapNone/>
              <wp:docPr id="203" name="กลุ่ม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2580" cy="348615"/>
                        <a:chOff x="0" y="0"/>
                        <a:chExt cx="2862563" cy="348563"/>
                      </a:xfrm>
                    </wpg:grpSpPr>
                    <wpg:grpSp>
                      <wpg:cNvPr id="204" name="กลุ่ม 11"/>
                      <wpg:cNvGrpSpPr/>
                      <wpg:grpSpPr>
                        <a:xfrm>
                          <a:off x="8238" y="24713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205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207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209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กลุ่ม 1" o:spid="_x0000_s1075" style="position:absolute;margin-left:342.95pt;margin-top:798.7pt;width:225.4pt;height:27.45pt;z-index:251637248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">
              <v:group id="_x0000_s1076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<v:shape id="_x0000_s1077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J3xgAAANw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cPkDf7OxCMgZ78AAAD//wMAUEsBAi0AFAAGAAgAAAAhANvh9svuAAAAhQEAABMAAAAAAAAA&#10;AAAAAAAAAAAAAFtDb250ZW50X1R5cGVzXS54bWxQSwECLQAUAAYACAAAACEAWvQsW78AAAAVAQAA&#10;CwAAAAAAAAAAAAAAAAAfAQAAX3JlbHMvLnJlbHNQSwECLQAUAAYACAAAACEA8u6Cd8YAAADcAAAA&#10;DwAAAAAAAAAAAAAAAAAHAgAAZHJzL2Rvd25yZXYueG1sUEsFBgAAAAADAAMAtwAAAPoCAAAAAA==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78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ect id="สี่เหลี่ยมผืนผ้า 9" o:spid="_x0000_s1079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" fillcolor="window" stroked="f" strokeweight="1pt"/>
                  <v:rect id="สี่เหลี่ยมผืนผ้า 10" o:spid="_x0000_s1080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" fillcolor="window" stroked="f" strokeweight="1pt"/>
                </v:group>
              </v:group>
              <v:shape id="รูปภาพ 2" o:spid="_x0000_s1081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0320" behindDoc="0" locked="0" layoutInCell="1" allowOverlap="1">
              <wp:simplePos x="0" y="0"/>
              <wp:positionH relativeFrom="column">
                <wp:posOffset>4355465</wp:posOffset>
              </wp:positionH>
              <wp:positionV relativeFrom="paragraph">
                <wp:posOffset>10143490</wp:posOffset>
              </wp:positionV>
              <wp:extent cx="2862580" cy="348615"/>
              <wp:effectExtent l="0" t="0" r="0" b="0"/>
              <wp:wrapNone/>
              <wp:docPr id="24" name="กลุ่ม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2580" cy="348615"/>
                        <a:chOff x="0" y="0"/>
                        <a:chExt cx="2862563" cy="348563"/>
                      </a:xfrm>
                    </wpg:grpSpPr>
                    <wpg:grpSp>
                      <wpg:cNvPr id="25" name="กลุ่ม 11"/>
                      <wpg:cNvGrpSpPr/>
                      <wpg:grpSpPr>
                        <a:xfrm>
                          <a:off x="8238" y="24713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26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28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30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82" style="position:absolute;margin-left:342.95pt;margin-top:798.7pt;width:225.4pt;height:27.45pt;z-index:251640320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">
              <v:group id="_x0000_s1083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 id="_x0000_s1084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85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สี่เหลี่ยมผืนผ้า 9" o:spid="_x0000_s1086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" fillcolor="window" stroked="f" strokeweight="1pt"/>
                  <v:rect id="สี่เหลี่ยมผืนผ้า 10" o:spid="_x0000_s1087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" fillcolor="window" stroked="f" strokeweight="1pt"/>
                </v:group>
              </v:group>
              <v:shape id="รูปภาพ 2" o:spid="_x0000_s1088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3392" behindDoc="0" locked="0" layoutInCell="1" allowOverlap="1">
              <wp:simplePos x="0" y="0"/>
              <wp:positionH relativeFrom="column">
                <wp:posOffset>4355465</wp:posOffset>
              </wp:positionH>
              <wp:positionV relativeFrom="paragraph">
                <wp:posOffset>10143490</wp:posOffset>
              </wp:positionV>
              <wp:extent cx="2862580" cy="348615"/>
              <wp:effectExtent l="0" t="0" r="0" b="0"/>
              <wp:wrapNone/>
              <wp:docPr id="16" name="กลุ่ม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2580" cy="348615"/>
                        <a:chOff x="0" y="0"/>
                        <a:chExt cx="2862563" cy="348563"/>
                      </a:xfrm>
                    </wpg:grpSpPr>
                    <wpg:grpSp>
                      <wpg:cNvPr id="18" name="กลุ่ม 11"/>
                      <wpg:cNvGrpSpPr/>
                      <wpg:grpSpPr>
                        <a:xfrm>
                          <a:off x="8238" y="24713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19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21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23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89" style="position:absolute;margin-left:342.95pt;margin-top:798.7pt;width:225.4pt;height:27.45pt;z-index:251643392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">
              <v:group id="_x0000_s1090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_x0000_s1091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92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สี่เหลี่ยมผืนผ้า 9" o:spid="_x0000_s1093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" fillcolor="window" stroked="f" strokeweight="1pt"/>
                  <v:rect id="สี่เหลี่ยมผืนผ้า 10" o:spid="_x0000_s1094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" fillcolor="window" stroked="f" strokeweight="1pt"/>
                </v:group>
              </v:group>
              <v:shape id="รูปภาพ 2" o:spid="_x0000_s1095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">
                <v:imagedata r:id="rId2" o:title="" croptop="22355f" cropbottom="24246f" cropleft="9746f" cropright="42261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6464" behindDoc="0" locked="0" layoutInCell="1" allowOverlap="1">
              <wp:simplePos x="0" y="0"/>
              <wp:positionH relativeFrom="column">
                <wp:posOffset>4355465</wp:posOffset>
              </wp:positionH>
              <wp:positionV relativeFrom="paragraph">
                <wp:posOffset>10143490</wp:posOffset>
              </wp:positionV>
              <wp:extent cx="2862580" cy="348615"/>
              <wp:effectExtent l="0" t="0" r="0" b="0"/>
              <wp:wrapNone/>
              <wp:docPr id="4" name="กลุ่ม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62580" cy="348615"/>
                        <a:chOff x="0" y="0"/>
                        <a:chExt cx="2862563" cy="348563"/>
                      </a:xfrm>
                    </wpg:grpSpPr>
                    <wpg:grpSp>
                      <wpg:cNvPr id="5" name="กลุ่ม 11"/>
                      <wpg:cNvGrpSpPr/>
                      <wpg:grpSpPr>
                        <a:xfrm>
                          <a:off x="8238" y="24713"/>
                          <a:ext cx="2854325" cy="323850"/>
                          <a:chOff x="0" y="54590"/>
                          <a:chExt cx="2854581" cy="323850"/>
                        </a:xfrm>
                      </wpg:grpSpPr>
                      <wps:wsp>
                        <wps:cNvPr id="8" name="Text Box 6"/>
                        <wps:cNvSpPr txBox="1"/>
                        <wps:spPr>
                          <a:xfrm>
                            <a:off x="177421" y="54590"/>
                            <a:ext cx="267716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3040E" w:rsidRPr="00637C7C" w:rsidRDefault="0033040E" w:rsidP="0033040E">
                              <w:pPr>
                                <w:jc w:val="center"/>
                                <w:rPr>
                                  <w:rFonts w:ascii="TH Charm of AU" w:hAnsi="TH Charm of AU" w:cs="TH Charm of AU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“</w:t>
                              </w:r>
                              <w:r w:rsidRPr="00637C7C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sz w:val="26"/>
                                  <w:szCs w:val="26"/>
                                  <w:cs/>
                                </w:rPr>
                                <w:t>คุณภาพชีวิตดีเริ่มที่ตัวเรา ด้วยวิถีธรรม วิถีไทย</w:t>
                              </w:r>
                              <w:r w:rsidRPr="00637C7C">
                                <w:rPr>
                                  <w:rFonts w:ascii="TH Charm of AU" w:hAnsi="TH Charm of AU" w:cs="TH Charm of AU" w:hint="cs"/>
                                  <w:sz w:val="26"/>
                                  <w:szCs w:val="26"/>
                                  <w:cs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กลุ่ม 7"/>
                        <wpg:cNvGrpSpPr/>
                        <wpg:grpSpPr>
                          <a:xfrm>
                            <a:off x="0" y="271526"/>
                            <a:ext cx="386679" cy="61755"/>
                            <a:chOff x="0" y="1002323"/>
                            <a:chExt cx="1485851" cy="227965"/>
                          </a:xfrm>
                        </wpg:grpSpPr>
                        <wps:wsp>
                          <wps:cNvPr id="13" name="สี่เหลี่ยมผืนผ้า 9"/>
                          <wps:cNvSpPr/>
                          <wps:spPr>
                            <a:xfrm>
                              <a:off x="1204546" y="1002323"/>
                              <a:ext cx="281305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สี่เหลี่ยมผืนผ้า 10"/>
                          <wps:cNvSpPr/>
                          <wps:spPr>
                            <a:xfrm>
                              <a:off x="0" y="1002323"/>
                              <a:ext cx="342851" cy="2279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5" name="รูปภาพ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871" t="34111" r="64485" b="36996"/>
                        <a:stretch/>
                      </pic:blipFill>
                      <pic:spPr bwMode="auto">
                        <a:xfrm>
                          <a:off x="0" y="0"/>
                          <a:ext cx="43561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96" style="position:absolute;margin-left:342.95pt;margin-top:798.7pt;width:225.4pt;height:27.45pt;z-index:251646464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">
              <v:group id="_x0000_s1097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_x0000_s1098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" fillcolor="window" stroked="f" strokeweight=".5pt">
                  <v:textbox>
                    <w:txbxContent>
                      <w:p w:rsidR="0033040E" w:rsidRPr="00637C7C" w:rsidRDefault="0033040E" w:rsidP="0033040E">
                        <w:pPr>
                          <w:jc w:val="center"/>
                          <w:rPr>
                            <w:rFonts w:ascii="TH Charm of AU" w:hAnsi="TH Charm of AU" w:cs="TH Charm of AU"/>
                            <w:sz w:val="26"/>
                            <w:szCs w:val="26"/>
                            <w:cs/>
                          </w:rPr>
                        </w:pP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“</w:t>
                        </w:r>
                        <w:r w:rsidRPr="00637C7C">
                          <w:rPr>
                            <w:rFonts w:ascii="TH SarabunIT๙" w:hAnsi="TH SarabunIT๙" w:cs="TH SarabunIT๙"/>
                            <w:i/>
                            <w:iCs/>
                            <w:sz w:val="26"/>
                            <w:szCs w:val="26"/>
                            <w:cs/>
                          </w:rPr>
                          <w:t>คุณภาพชีวิตดีเริ่มที่ตัวเรา ด้วยวิถีธรรม วิถีไทย</w:t>
                        </w:r>
                        <w:r w:rsidRPr="00637C7C">
                          <w:rPr>
                            <w:rFonts w:ascii="TH Charm of AU" w:hAnsi="TH Charm of AU" w:cs="TH Charm of AU" w:hint="cs"/>
                            <w:sz w:val="26"/>
                            <w:szCs w:val="26"/>
                            <w:cs/>
                          </w:rPr>
                          <w:t>”</w:t>
                        </w:r>
                      </w:p>
                    </w:txbxContent>
                  </v:textbox>
                </v:shape>
                <v:group id="กลุ่ม 7" o:spid="_x0000_s1099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สี่เหลี่ยมผืนผ้า 9" o:spid="_x0000_s1100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uM5xQAAANsAAAAPAAAAZHJzL2Rvd25yZXYueG1sRI9Ba8JA&#10;EIXvgv9hGaEXqRst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A20uM5xQAAANsAAAAP&#10;AAAAAAAAAAAAAAAAAAcCAABkcnMvZG93bnJldi54bWxQSwUGAAAAAAMAAwC3AAAA+QIAAAAA&#10;" fillcolor="window" stroked="f" strokeweight="1pt"/>
                  <v:rect id="สี่เหลี่ยมผืนผ้า 10" o:spid="_x0000_s1101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/>
                </v:group>
              </v:group>
              <v:shape id="รูปภาพ 2" o:spid="_x0000_s1102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">
                <v:imagedata r:id="rId2" o:title="" croptop="22355f" cropbottom="24246f" cropleft="9746f" cropright="4226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F55" w:rsidRDefault="009C6F55">
      <w:r>
        <w:separator/>
      </w:r>
    </w:p>
  </w:footnote>
  <w:footnote w:type="continuationSeparator" w:id="0">
    <w:p w:rsidR="009C6F55" w:rsidRDefault="009C6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631" w:rsidRDefault="006B1C11" w:rsidP="00D6626B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cs/>
      </w:rPr>
      <w:fldChar w:fldCharType="begin"/>
    </w:r>
    <w:r w:rsidR="00B84631"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B84631" w:rsidRDefault="00B8463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7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05"/>
    <w:rsid w:val="000009B3"/>
    <w:rsid w:val="000226B0"/>
    <w:rsid w:val="00030F8C"/>
    <w:rsid w:val="00031FAA"/>
    <w:rsid w:val="00041424"/>
    <w:rsid w:val="00042DB8"/>
    <w:rsid w:val="0006583D"/>
    <w:rsid w:val="00072437"/>
    <w:rsid w:val="00075F95"/>
    <w:rsid w:val="000842EE"/>
    <w:rsid w:val="000A3A35"/>
    <w:rsid w:val="000B686F"/>
    <w:rsid w:val="000C2A6D"/>
    <w:rsid w:val="000D658D"/>
    <w:rsid w:val="000E353A"/>
    <w:rsid w:val="000F75F2"/>
    <w:rsid w:val="001022DC"/>
    <w:rsid w:val="001028AD"/>
    <w:rsid w:val="00102E7E"/>
    <w:rsid w:val="0010419F"/>
    <w:rsid w:val="00107DC9"/>
    <w:rsid w:val="00122DEB"/>
    <w:rsid w:val="001355E9"/>
    <w:rsid w:val="001365D5"/>
    <w:rsid w:val="001437ED"/>
    <w:rsid w:val="00171458"/>
    <w:rsid w:val="0017324B"/>
    <w:rsid w:val="00174C1C"/>
    <w:rsid w:val="00190A00"/>
    <w:rsid w:val="00191B74"/>
    <w:rsid w:val="00193FB7"/>
    <w:rsid w:val="001A6E1C"/>
    <w:rsid w:val="001B1013"/>
    <w:rsid w:val="001B4102"/>
    <w:rsid w:val="001C088B"/>
    <w:rsid w:val="001D10A9"/>
    <w:rsid w:val="001D253F"/>
    <w:rsid w:val="001D5957"/>
    <w:rsid w:val="001E1B1B"/>
    <w:rsid w:val="001E2595"/>
    <w:rsid w:val="001E3A75"/>
    <w:rsid w:val="001E40D1"/>
    <w:rsid w:val="001F59FC"/>
    <w:rsid w:val="001F5E85"/>
    <w:rsid w:val="001F687B"/>
    <w:rsid w:val="00207532"/>
    <w:rsid w:val="00217C97"/>
    <w:rsid w:val="00220559"/>
    <w:rsid w:val="00223B4D"/>
    <w:rsid w:val="0023176D"/>
    <w:rsid w:val="00234405"/>
    <w:rsid w:val="0024787E"/>
    <w:rsid w:val="002747A4"/>
    <w:rsid w:val="00275509"/>
    <w:rsid w:val="002771A5"/>
    <w:rsid w:val="002A3A26"/>
    <w:rsid w:val="002D5D80"/>
    <w:rsid w:val="002E103F"/>
    <w:rsid w:val="002E1EB8"/>
    <w:rsid w:val="0030453A"/>
    <w:rsid w:val="003133DC"/>
    <w:rsid w:val="0032280E"/>
    <w:rsid w:val="0033040E"/>
    <w:rsid w:val="00353E6D"/>
    <w:rsid w:val="00364464"/>
    <w:rsid w:val="00387B20"/>
    <w:rsid w:val="00395603"/>
    <w:rsid w:val="003B0B81"/>
    <w:rsid w:val="003F7051"/>
    <w:rsid w:val="00437162"/>
    <w:rsid w:val="00443E7B"/>
    <w:rsid w:val="004470AA"/>
    <w:rsid w:val="00447856"/>
    <w:rsid w:val="00450073"/>
    <w:rsid w:val="0048736A"/>
    <w:rsid w:val="00493FAD"/>
    <w:rsid w:val="00497A65"/>
    <w:rsid w:val="004A5731"/>
    <w:rsid w:val="004B155A"/>
    <w:rsid w:val="004B322F"/>
    <w:rsid w:val="004B4D7E"/>
    <w:rsid w:val="004C21F6"/>
    <w:rsid w:val="004C53C8"/>
    <w:rsid w:val="004E0E67"/>
    <w:rsid w:val="004E5516"/>
    <w:rsid w:val="004F2705"/>
    <w:rsid w:val="00503F4E"/>
    <w:rsid w:val="00506E9D"/>
    <w:rsid w:val="00526AA1"/>
    <w:rsid w:val="00537E6F"/>
    <w:rsid w:val="005539DF"/>
    <w:rsid w:val="00566282"/>
    <w:rsid w:val="005A5311"/>
    <w:rsid w:val="005B18AB"/>
    <w:rsid w:val="005C32E7"/>
    <w:rsid w:val="005E77A3"/>
    <w:rsid w:val="005F4EE0"/>
    <w:rsid w:val="00614512"/>
    <w:rsid w:val="00630F9C"/>
    <w:rsid w:val="00666D01"/>
    <w:rsid w:val="00697CE0"/>
    <w:rsid w:val="006A28CF"/>
    <w:rsid w:val="006A4118"/>
    <w:rsid w:val="006B1018"/>
    <w:rsid w:val="006B17F4"/>
    <w:rsid w:val="006B1C11"/>
    <w:rsid w:val="006C075A"/>
    <w:rsid w:val="006C67E7"/>
    <w:rsid w:val="006D16F7"/>
    <w:rsid w:val="006D41CF"/>
    <w:rsid w:val="006E2D22"/>
    <w:rsid w:val="006F2956"/>
    <w:rsid w:val="00711F1A"/>
    <w:rsid w:val="00724266"/>
    <w:rsid w:val="007503E5"/>
    <w:rsid w:val="007666F0"/>
    <w:rsid w:val="00770696"/>
    <w:rsid w:val="00773BAD"/>
    <w:rsid w:val="00775537"/>
    <w:rsid w:val="0078769B"/>
    <w:rsid w:val="007941B5"/>
    <w:rsid w:val="007A4893"/>
    <w:rsid w:val="007E22AB"/>
    <w:rsid w:val="007E6E95"/>
    <w:rsid w:val="007F258C"/>
    <w:rsid w:val="007F68F4"/>
    <w:rsid w:val="008044A3"/>
    <w:rsid w:val="008213D6"/>
    <w:rsid w:val="00827FB7"/>
    <w:rsid w:val="008535D9"/>
    <w:rsid w:val="00857F8B"/>
    <w:rsid w:val="008608AB"/>
    <w:rsid w:val="0086677E"/>
    <w:rsid w:val="008720A2"/>
    <w:rsid w:val="008723F8"/>
    <w:rsid w:val="0088356A"/>
    <w:rsid w:val="008961D5"/>
    <w:rsid w:val="0089647F"/>
    <w:rsid w:val="008A2AFA"/>
    <w:rsid w:val="008D12DA"/>
    <w:rsid w:val="008D6F3F"/>
    <w:rsid w:val="008E6CDA"/>
    <w:rsid w:val="00904C2B"/>
    <w:rsid w:val="009055E9"/>
    <w:rsid w:val="00911839"/>
    <w:rsid w:val="00921E9F"/>
    <w:rsid w:val="00923102"/>
    <w:rsid w:val="0092325A"/>
    <w:rsid w:val="00946E2C"/>
    <w:rsid w:val="00951D06"/>
    <w:rsid w:val="00956095"/>
    <w:rsid w:val="00977843"/>
    <w:rsid w:val="00990D85"/>
    <w:rsid w:val="009C6F55"/>
    <w:rsid w:val="009C74E1"/>
    <w:rsid w:val="009D643A"/>
    <w:rsid w:val="009D74D7"/>
    <w:rsid w:val="009D784D"/>
    <w:rsid w:val="009E690C"/>
    <w:rsid w:val="009F64F0"/>
    <w:rsid w:val="00A05522"/>
    <w:rsid w:val="00A0596D"/>
    <w:rsid w:val="00A10769"/>
    <w:rsid w:val="00A411CA"/>
    <w:rsid w:val="00A45469"/>
    <w:rsid w:val="00A60D81"/>
    <w:rsid w:val="00A64DF4"/>
    <w:rsid w:val="00A97E58"/>
    <w:rsid w:val="00AA2E5E"/>
    <w:rsid w:val="00AB2AB0"/>
    <w:rsid w:val="00AB3BC8"/>
    <w:rsid w:val="00AB5037"/>
    <w:rsid w:val="00AC213F"/>
    <w:rsid w:val="00AC2D55"/>
    <w:rsid w:val="00AD0725"/>
    <w:rsid w:val="00AE4267"/>
    <w:rsid w:val="00AE4677"/>
    <w:rsid w:val="00AF615E"/>
    <w:rsid w:val="00B0296C"/>
    <w:rsid w:val="00B15BD6"/>
    <w:rsid w:val="00B16CFF"/>
    <w:rsid w:val="00B33FEE"/>
    <w:rsid w:val="00B353B0"/>
    <w:rsid w:val="00B40C3E"/>
    <w:rsid w:val="00B515F6"/>
    <w:rsid w:val="00B52122"/>
    <w:rsid w:val="00B5439C"/>
    <w:rsid w:val="00B56716"/>
    <w:rsid w:val="00B63089"/>
    <w:rsid w:val="00B6707A"/>
    <w:rsid w:val="00B80B01"/>
    <w:rsid w:val="00B84631"/>
    <w:rsid w:val="00B8566C"/>
    <w:rsid w:val="00B877BF"/>
    <w:rsid w:val="00B93668"/>
    <w:rsid w:val="00B97508"/>
    <w:rsid w:val="00BB4CD4"/>
    <w:rsid w:val="00BC5EC7"/>
    <w:rsid w:val="00BC6C1C"/>
    <w:rsid w:val="00BD0393"/>
    <w:rsid w:val="00BD3CE4"/>
    <w:rsid w:val="00BD455C"/>
    <w:rsid w:val="00C13F57"/>
    <w:rsid w:val="00C14EF2"/>
    <w:rsid w:val="00C25686"/>
    <w:rsid w:val="00C46594"/>
    <w:rsid w:val="00C47E65"/>
    <w:rsid w:val="00C65DF6"/>
    <w:rsid w:val="00C71059"/>
    <w:rsid w:val="00C87E7C"/>
    <w:rsid w:val="00C94909"/>
    <w:rsid w:val="00CA61D1"/>
    <w:rsid w:val="00CB3006"/>
    <w:rsid w:val="00CD18C3"/>
    <w:rsid w:val="00CE1657"/>
    <w:rsid w:val="00CF782B"/>
    <w:rsid w:val="00D060FE"/>
    <w:rsid w:val="00D200B4"/>
    <w:rsid w:val="00D35165"/>
    <w:rsid w:val="00D518B7"/>
    <w:rsid w:val="00D628CB"/>
    <w:rsid w:val="00D6626B"/>
    <w:rsid w:val="00D92AF7"/>
    <w:rsid w:val="00D93380"/>
    <w:rsid w:val="00DA1784"/>
    <w:rsid w:val="00DB5192"/>
    <w:rsid w:val="00DB741A"/>
    <w:rsid w:val="00DD580A"/>
    <w:rsid w:val="00DF458B"/>
    <w:rsid w:val="00E01E37"/>
    <w:rsid w:val="00E21090"/>
    <w:rsid w:val="00E25F55"/>
    <w:rsid w:val="00E36107"/>
    <w:rsid w:val="00E42B9E"/>
    <w:rsid w:val="00E52F23"/>
    <w:rsid w:val="00E537F1"/>
    <w:rsid w:val="00E8381E"/>
    <w:rsid w:val="00EA6B56"/>
    <w:rsid w:val="00EE0C32"/>
    <w:rsid w:val="00F04EAC"/>
    <w:rsid w:val="00F05AC1"/>
    <w:rsid w:val="00F116A9"/>
    <w:rsid w:val="00F134BB"/>
    <w:rsid w:val="00F14C7C"/>
    <w:rsid w:val="00F23720"/>
    <w:rsid w:val="00F334C3"/>
    <w:rsid w:val="00F476FA"/>
    <w:rsid w:val="00F52B9C"/>
    <w:rsid w:val="00F57925"/>
    <w:rsid w:val="00F675FD"/>
    <w:rsid w:val="00F844E7"/>
    <w:rsid w:val="00F849DC"/>
    <w:rsid w:val="00F85C99"/>
    <w:rsid w:val="00F86786"/>
    <w:rsid w:val="00F87D64"/>
    <w:rsid w:val="00F9653D"/>
    <w:rsid w:val="00FB3EF2"/>
    <w:rsid w:val="00FB5887"/>
    <w:rsid w:val="00FC40D8"/>
    <w:rsid w:val="00FC4CBB"/>
    <w:rsid w:val="00FC543D"/>
    <w:rsid w:val="00FE0C7E"/>
    <w:rsid w:val="00FE3C04"/>
    <w:rsid w:val="00FF0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45"/>
    <o:shapelayout v:ext="edit">
      <o:idmap v:ext="edit" data="1"/>
    </o:shapelayout>
  </w:shapeDefaults>
  <w:decimalSymbol w:val="."/>
  <w:listSeparator w:val=","/>
  <w14:docId w14:val="74B51721"/>
  <w15:docId w15:val="{9D80413F-5C9B-4092-BA62-B77ABA209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1C11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  <w:rsid w:val="006B1C11"/>
  </w:style>
  <w:style w:type="character" w:customStyle="1" w:styleId="10">
    <w:name w:val="การเชื่อมโยงหลายมิติที่ไปมาแล้ว1"/>
    <w:rsid w:val="00F57925"/>
    <w:rPr>
      <w:color w:val="800080"/>
      <w:u w:val="single"/>
    </w:rPr>
  </w:style>
  <w:style w:type="character" w:customStyle="1" w:styleId="11">
    <w:name w:val="การเชื่อมโยงหลายมิติ1"/>
    <w:rsid w:val="00C87E7C"/>
    <w:rPr>
      <w:color w:val="0000FF"/>
      <w:u w:val="single"/>
      <w:lang w:bidi="th-TH"/>
    </w:rPr>
  </w:style>
  <w:style w:type="paragraph" w:styleId="a3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4">
    <w:name w:val="page number"/>
    <w:basedOn w:val="1"/>
    <w:rsid w:val="00D6626B"/>
  </w:style>
  <w:style w:type="paragraph" w:styleId="a5">
    <w:name w:val="footer"/>
    <w:basedOn w:val="a"/>
    <w:rsid w:val="00D6626B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084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C088B"/>
    <w:pPr>
      <w:ind w:left="720"/>
      <w:contextualSpacing/>
    </w:pPr>
  </w:style>
  <w:style w:type="paragraph" w:styleId="a8">
    <w:name w:val="Body Text"/>
    <w:basedOn w:val="a"/>
    <w:link w:val="a9"/>
    <w:rsid w:val="009F64F0"/>
    <w:pPr>
      <w:jc w:val="both"/>
    </w:pPr>
    <w:rPr>
      <w:rFonts w:ascii="Angsana New" w:eastAsia="Cordia New" w:hAnsi="Angsan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9F64F0"/>
    <w:rPr>
      <w:rFonts w:ascii="Angsana New" w:eastAsia="Cordia New" w:hAnsi="Angsana New"/>
      <w:sz w:val="32"/>
      <w:szCs w:val="32"/>
    </w:rPr>
  </w:style>
  <w:style w:type="paragraph" w:styleId="aa">
    <w:name w:val="No Spacing"/>
    <w:uiPriority w:val="1"/>
    <w:qFormat/>
    <w:rsid w:val="009F64F0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uter\Desktop\&#3627;&#3609;&#3633;&#3591;&#3626;&#3639;&#3629;\&#3627;&#3609;&#3633;&#3591;&#3626;&#3639;&#3629;&#3616;&#3634;&#3618;&#3651;&#3609;1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2C03D-E124-4FE5-8386-87CABAE42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หนังสือภายใน1</Template>
  <TotalTime>3</TotalTime>
  <Pages>1</Pages>
  <Words>321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4</cp:revision>
  <cp:lastPrinted>2023-05-22T07:06:00Z</cp:lastPrinted>
  <dcterms:created xsi:type="dcterms:W3CDTF">2023-05-22T07:04:00Z</dcterms:created>
  <dcterms:modified xsi:type="dcterms:W3CDTF">2023-05-22T07:08:00Z</dcterms:modified>
</cp:coreProperties>
</file>